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2E0" w:rsidRPr="00FC5EA3" w:rsidRDefault="007412E0" w:rsidP="006B5480">
      <w:pPr>
        <w:tabs>
          <w:tab w:val="left" w:pos="180"/>
        </w:tabs>
        <w:spacing w:after="0" w:line="240" w:lineRule="auto"/>
        <w:ind w:left="50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 1</w:t>
      </w:r>
    </w:p>
    <w:p w:rsidR="007412E0" w:rsidRDefault="007412E0" w:rsidP="006B5480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  <w:lang w:val="uk-UA"/>
        </w:rPr>
      </w:pPr>
      <w:r w:rsidRPr="00FC5EA3">
        <w:rPr>
          <w:rFonts w:ascii="Times New Roman" w:hAnsi="Times New Roman" w:cs="Times New Roman"/>
          <w:sz w:val="28"/>
          <w:szCs w:val="28"/>
          <w:lang w:val="uk-UA"/>
        </w:rPr>
        <w:t>до рішення виконавчого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5EA3">
        <w:rPr>
          <w:rFonts w:ascii="Times New Roman" w:hAnsi="Times New Roman" w:cs="Times New Roman"/>
          <w:sz w:val="28"/>
          <w:szCs w:val="28"/>
          <w:lang w:val="uk-UA"/>
        </w:rPr>
        <w:t xml:space="preserve">комітету </w:t>
      </w:r>
    </w:p>
    <w:p w:rsidR="007412E0" w:rsidRPr="00FC5EA3" w:rsidRDefault="007412E0" w:rsidP="006B5480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</w:rPr>
      </w:pPr>
      <w:r w:rsidRPr="00FC5EA3"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 </w:t>
      </w:r>
    </w:p>
    <w:p w:rsidR="007412E0" w:rsidRPr="00B02ADD" w:rsidRDefault="007412E0" w:rsidP="006B5480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29 лютого </w:t>
      </w:r>
      <w:r w:rsidRPr="00FC5EA3">
        <w:rPr>
          <w:rFonts w:ascii="Times New Roman" w:hAnsi="Times New Roman" w:cs="Times New Roman"/>
          <w:sz w:val="28"/>
          <w:szCs w:val="28"/>
          <w:lang w:val="uk-UA"/>
        </w:rPr>
        <w:t>202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FC5E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року </w:t>
      </w:r>
      <w:r w:rsidRPr="00FC5EA3">
        <w:rPr>
          <w:rFonts w:ascii="Times New Roman" w:hAnsi="Times New Roman" w:cs="Times New Roman"/>
          <w:sz w:val="28"/>
          <w:szCs w:val="28"/>
          <w:lang w:val="uk-UA"/>
        </w:rPr>
        <w:t>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73</w:t>
      </w:r>
      <w:r w:rsidRPr="006B548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7412E0" w:rsidRPr="006B5480" w:rsidRDefault="007412E0" w:rsidP="00424414">
      <w:pPr>
        <w:spacing w:after="0" w:line="240" w:lineRule="auto"/>
        <w:ind w:left="5040"/>
        <w:rPr>
          <w:rFonts w:ascii="Times New Roman" w:hAnsi="Times New Roman" w:cs="Times New Roman"/>
          <w:sz w:val="28"/>
          <w:szCs w:val="28"/>
          <w:lang w:val="uk-UA"/>
        </w:rPr>
      </w:pPr>
      <w:r w:rsidRPr="006B5480">
        <w:rPr>
          <w:rFonts w:ascii="Times New Roman" w:hAnsi="Times New Roman" w:cs="Times New Roman"/>
          <w:sz w:val="28"/>
          <w:szCs w:val="28"/>
          <w:lang w:val="uk-UA"/>
        </w:rPr>
        <w:t xml:space="preserve">(у редакції </w:t>
      </w:r>
      <w:r w:rsidRPr="00FC5EA3">
        <w:rPr>
          <w:rFonts w:ascii="Times New Roman" w:hAnsi="Times New Roman" w:cs="Times New Roman"/>
          <w:sz w:val="28"/>
          <w:szCs w:val="28"/>
          <w:lang w:val="uk-UA"/>
        </w:rPr>
        <w:t>рішення виконавчого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5EA3">
        <w:rPr>
          <w:rFonts w:ascii="Times New Roman" w:hAnsi="Times New Roman" w:cs="Times New Roman"/>
          <w:sz w:val="28"/>
          <w:szCs w:val="28"/>
          <w:lang w:val="uk-UA"/>
        </w:rPr>
        <w:t xml:space="preserve">комітету міської ради </w:t>
      </w:r>
    </w:p>
    <w:p w:rsidR="007412E0" w:rsidRPr="005D749E" w:rsidRDefault="007412E0" w:rsidP="00424414">
      <w:pPr>
        <w:spacing w:after="0" w:line="240" w:lineRule="auto"/>
        <w:ind w:left="5040"/>
        <w:rPr>
          <w:rFonts w:cs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____._____</w:t>
      </w:r>
      <w:r w:rsidRPr="006B5480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>
        <w:rPr>
          <w:rFonts w:ascii="Times New Roman" w:hAnsi="Times New Roman" w:cs="Times New Roman"/>
          <w:sz w:val="28"/>
          <w:szCs w:val="28"/>
          <w:lang w:val="uk-UA"/>
        </w:rPr>
        <w:t>6 року № ________</w:t>
      </w:r>
      <w:r w:rsidRPr="006B548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412E0" w:rsidRDefault="007412E0" w:rsidP="00B02A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12E0" w:rsidRDefault="007412E0" w:rsidP="00B02A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12E0" w:rsidRDefault="007412E0" w:rsidP="003666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DD">
        <w:rPr>
          <w:rFonts w:ascii="Times New Roman" w:hAnsi="Times New Roman" w:cs="Times New Roman"/>
          <w:sz w:val="28"/>
          <w:szCs w:val="28"/>
          <w:lang w:val="uk-UA"/>
        </w:rPr>
        <w:t xml:space="preserve">Склад </w:t>
      </w:r>
      <w:r w:rsidRPr="00DF5AA4">
        <w:rPr>
          <w:rFonts w:ascii="Times New Roman" w:hAnsi="Times New Roman" w:cs="Times New Roman"/>
          <w:sz w:val="28"/>
          <w:szCs w:val="28"/>
          <w:lang w:val="uk-UA"/>
        </w:rPr>
        <w:t xml:space="preserve">постійно діючої </w:t>
      </w:r>
      <w:r>
        <w:rPr>
          <w:rFonts w:ascii="Times New Roman" w:hAnsi="Times New Roman" w:cs="Times New Roman"/>
          <w:sz w:val="28"/>
          <w:szCs w:val="28"/>
          <w:lang w:val="uk-UA"/>
        </w:rPr>
        <w:t>комісії виконавчого комітету міської ради</w:t>
      </w:r>
      <w:r w:rsidRPr="00DF5AA4">
        <w:rPr>
          <w:rFonts w:ascii="Times New Roman" w:hAnsi="Times New Roman" w:cs="Times New Roman"/>
          <w:sz w:val="28"/>
          <w:szCs w:val="28"/>
          <w:lang w:val="uk-UA"/>
        </w:rPr>
        <w:t xml:space="preserve"> з питань виявлення, обліку та набуття у комунальну власність Старокостянтинівської міської територіальної громади майна відумерлої спадщини та безхазяйного майна</w:t>
      </w:r>
    </w:p>
    <w:p w:rsidR="007412E0" w:rsidRPr="00106735" w:rsidRDefault="007412E0" w:rsidP="00B02AD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tbl>
      <w:tblPr>
        <w:tblW w:w="9720" w:type="dxa"/>
        <w:tblInd w:w="108" w:type="dxa"/>
        <w:tblLook w:val="0000"/>
      </w:tblPr>
      <w:tblGrid>
        <w:gridCol w:w="3600"/>
        <w:gridCol w:w="6120"/>
      </w:tblGrid>
      <w:tr w:rsidR="007412E0" w:rsidRPr="0021716C" w:rsidTr="00762676">
        <w:tc>
          <w:tcPr>
            <w:tcW w:w="3600" w:type="dxa"/>
          </w:tcPr>
          <w:p w:rsidR="007412E0" w:rsidRDefault="007412E0" w:rsidP="000C111A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КОШИК</w:t>
            </w:r>
          </w:p>
          <w:p w:rsidR="007412E0" w:rsidRDefault="007412E0" w:rsidP="000C111A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Микола Анатолійович</w:t>
            </w:r>
          </w:p>
          <w:p w:rsidR="007412E0" w:rsidRDefault="007412E0" w:rsidP="000C111A">
            <w:pPr>
              <w:pStyle w:val="BodyText"/>
              <w:rPr>
                <w:rFonts w:ascii="Times New Roman" w:hAnsi="Times New Roman" w:cs="Times New Roman"/>
              </w:rPr>
            </w:pPr>
          </w:p>
        </w:tc>
        <w:tc>
          <w:tcPr>
            <w:tcW w:w="6120" w:type="dxa"/>
          </w:tcPr>
          <w:p w:rsidR="007412E0" w:rsidRPr="00125520" w:rsidRDefault="007412E0" w:rsidP="00106735">
            <w:pPr>
              <w:pStyle w:val="BodyText"/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- заступник міського голови з питань діяльності виконавчих органів Старокостянтинівської міської ради, голова комісії</w:t>
            </w:r>
            <w:r w:rsidRPr="005A2EEA">
              <w:rPr>
                <w:rFonts w:ascii="Times New Roman" w:hAnsi="Times New Roman" w:cs="Times New Roman"/>
              </w:rPr>
              <w:t>;</w:t>
            </w:r>
          </w:p>
        </w:tc>
      </w:tr>
      <w:tr w:rsidR="007412E0" w:rsidRPr="002A2C1B" w:rsidTr="00762676">
        <w:tc>
          <w:tcPr>
            <w:tcW w:w="3600" w:type="dxa"/>
          </w:tcPr>
          <w:p w:rsidR="007412E0" w:rsidRDefault="007412E0" w:rsidP="002A2C1B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РИМАР</w:t>
            </w:r>
          </w:p>
          <w:p w:rsidR="007412E0" w:rsidRDefault="007412E0" w:rsidP="002A2C1B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Наталія Петрівна</w:t>
            </w:r>
          </w:p>
        </w:tc>
        <w:tc>
          <w:tcPr>
            <w:tcW w:w="6120" w:type="dxa"/>
          </w:tcPr>
          <w:p w:rsidR="007412E0" w:rsidRDefault="007412E0" w:rsidP="00106735">
            <w:pPr>
              <w:pStyle w:val="BodyText"/>
              <w:spacing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тимчасово виконувач обов’язків начальника</w:t>
            </w:r>
            <w:r w:rsidRPr="005A2EEA">
              <w:rPr>
                <w:rFonts w:ascii="Times New Roman" w:hAnsi="Times New Roman" w:cs="Times New Roman"/>
              </w:rPr>
              <w:t xml:space="preserve"> відділу </w:t>
            </w:r>
            <w:r>
              <w:rPr>
                <w:rFonts w:ascii="Times New Roman" w:hAnsi="Times New Roman" w:cs="Times New Roman"/>
              </w:rPr>
              <w:t>комунального майна</w:t>
            </w:r>
            <w:r w:rsidRPr="005A2EEA">
              <w:rPr>
                <w:rFonts w:ascii="Times New Roman" w:hAnsi="Times New Roman" w:cs="Times New Roman"/>
              </w:rPr>
              <w:t xml:space="preserve"> виконавчого комітету</w:t>
            </w:r>
            <w:r>
              <w:rPr>
                <w:rFonts w:ascii="Times New Roman" w:hAnsi="Times New Roman" w:cs="Times New Roman"/>
              </w:rPr>
              <w:t xml:space="preserve"> міської ради, </w:t>
            </w:r>
            <w:r>
              <w:rPr>
                <w:rFonts w:ascii="Times New Roman" w:hAnsi="Times New Roman" w:cs="Times New Roman"/>
                <w:color w:val="000000"/>
              </w:rPr>
              <w:t>заступник голови комісії</w:t>
            </w:r>
            <w:r w:rsidRPr="00D944B7">
              <w:rPr>
                <w:rFonts w:ascii="Times New Roman" w:hAnsi="Times New Roman" w:cs="Times New Roman"/>
                <w:color w:val="000000"/>
              </w:rPr>
              <w:t>;</w:t>
            </w:r>
          </w:p>
        </w:tc>
      </w:tr>
      <w:tr w:rsidR="007412E0" w:rsidRPr="002A2C1B" w:rsidTr="00762676">
        <w:tc>
          <w:tcPr>
            <w:tcW w:w="3600" w:type="dxa"/>
          </w:tcPr>
          <w:p w:rsidR="007412E0" w:rsidRDefault="007412E0" w:rsidP="002A2C1B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КУХАР</w:t>
            </w:r>
          </w:p>
          <w:p w:rsidR="007412E0" w:rsidRDefault="007412E0" w:rsidP="002A2C1B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Любов Павлівна</w:t>
            </w:r>
          </w:p>
        </w:tc>
        <w:tc>
          <w:tcPr>
            <w:tcW w:w="6120" w:type="dxa"/>
          </w:tcPr>
          <w:p w:rsidR="007412E0" w:rsidRDefault="007412E0" w:rsidP="00106735">
            <w:pPr>
              <w:pStyle w:val="BodyText"/>
              <w:spacing w:after="60"/>
              <w:rPr>
                <w:rFonts w:ascii="Times New Roman" w:hAnsi="Times New Roman" w:cs="Times New Roman"/>
              </w:rPr>
            </w:pPr>
            <w:r w:rsidRPr="005A2EEA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головний спеціаліст</w:t>
            </w:r>
            <w:r w:rsidRPr="005A2EEA">
              <w:rPr>
                <w:rFonts w:ascii="Times New Roman" w:hAnsi="Times New Roman" w:cs="Times New Roman"/>
              </w:rPr>
              <w:t xml:space="preserve"> відділу </w:t>
            </w:r>
            <w:r>
              <w:rPr>
                <w:rFonts w:ascii="Times New Roman" w:hAnsi="Times New Roman" w:cs="Times New Roman"/>
              </w:rPr>
              <w:t>комунального майна</w:t>
            </w:r>
            <w:r w:rsidRPr="005A2EEA">
              <w:rPr>
                <w:rFonts w:ascii="Times New Roman" w:hAnsi="Times New Roman" w:cs="Times New Roman"/>
              </w:rPr>
              <w:t xml:space="preserve"> виконавчого комітету</w:t>
            </w:r>
            <w:r>
              <w:rPr>
                <w:rFonts w:ascii="Times New Roman" w:hAnsi="Times New Roman" w:cs="Times New Roman"/>
              </w:rPr>
              <w:t xml:space="preserve"> міської ради, секретар </w:t>
            </w:r>
            <w:r w:rsidRPr="005A2EEA">
              <w:rPr>
                <w:rFonts w:ascii="Times New Roman" w:hAnsi="Times New Roman" w:cs="Times New Roman"/>
              </w:rPr>
              <w:t>комісії</w:t>
            </w:r>
            <w:r>
              <w:rPr>
                <w:rFonts w:ascii="Times New Roman" w:hAnsi="Times New Roman" w:cs="Times New Roman"/>
              </w:rPr>
              <w:t>;</w:t>
            </w:r>
          </w:p>
        </w:tc>
      </w:tr>
      <w:tr w:rsidR="007412E0" w:rsidRPr="006B5480" w:rsidTr="00762676">
        <w:tc>
          <w:tcPr>
            <w:tcW w:w="3600" w:type="dxa"/>
          </w:tcPr>
          <w:p w:rsidR="007412E0" w:rsidRPr="00D944B7" w:rsidRDefault="007412E0" w:rsidP="00762676">
            <w:pPr>
              <w:pStyle w:val="BodyText"/>
              <w:rPr>
                <w:rFonts w:ascii="Times New Roman" w:hAnsi="Times New Roman" w:cs="Times New Roman"/>
                <w:color w:val="000000"/>
              </w:rPr>
            </w:pPr>
            <w:r w:rsidRPr="00D944B7">
              <w:rPr>
                <w:rFonts w:ascii="Times New Roman" w:hAnsi="Times New Roman" w:cs="Times New Roman"/>
                <w:color w:val="000000"/>
              </w:rPr>
              <w:t>ЗАРІЧНИЙ</w:t>
            </w:r>
          </w:p>
          <w:p w:rsidR="007412E0" w:rsidRPr="00D944B7" w:rsidRDefault="007412E0" w:rsidP="00762676">
            <w:pPr>
              <w:pStyle w:val="BodyText"/>
              <w:rPr>
                <w:rFonts w:ascii="Times New Roman" w:hAnsi="Times New Roman" w:cs="Times New Roman"/>
                <w:color w:val="000000"/>
              </w:rPr>
            </w:pPr>
            <w:r w:rsidRPr="00D944B7">
              <w:rPr>
                <w:rFonts w:ascii="Times New Roman" w:hAnsi="Times New Roman" w:cs="Times New Roman"/>
                <w:color w:val="000000"/>
              </w:rPr>
              <w:t xml:space="preserve">Сергій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944B7">
              <w:rPr>
                <w:rFonts w:ascii="Times New Roman" w:hAnsi="Times New Roman" w:cs="Times New Roman"/>
                <w:color w:val="000000"/>
              </w:rPr>
              <w:t>Васильович</w:t>
            </w:r>
          </w:p>
          <w:p w:rsidR="007412E0" w:rsidRPr="005A2EEA" w:rsidRDefault="007412E0" w:rsidP="000C111A">
            <w:pPr>
              <w:pStyle w:val="BodyText"/>
              <w:rPr>
                <w:rFonts w:ascii="Times New Roman" w:hAnsi="Times New Roman" w:cs="Times New Roman"/>
              </w:rPr>
            </w:pPr>
          </w:p>
        </w:tc>
        <w:tc>
          <w:tcPr>
            <w:tcW w:w="6120" w:type="dxa"/>
          </w:tcPr>
          <w:p w:rsidR="007412E0" w:rsidRPr="00125520" w:rsidRDefault="007412E0" w:rsidP="00106735">
            <w:pPr>
              <w:pStyle w:val="BodyText"/>
              <w:tabs>
                <w:tab w:val="left" w:pos="252"/>
              </w:tabs>
              <w:spacing w:after="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- начальник управління земельних ресурсів виконавчого комітету міської ради</w:t>
            </w:r>
            <w:r>
              <w:rPr>
                <w:rFonts w:ascii="Times New Roman" w:hAnsi="Times New Roman" w:cs="Times New Roman"/>
                <w:color w:val="000000"/>
              </w:rPr>
              <w:t>, депутат Старокостянтинівської міської ради;</w:t>
            </w:r>
          </w:p>
        </w:tc>
      </w:tr>
      <w:tr w:rsidR="007412E0" w:rsidRPr="002A2C1B" w:rsidTr="00762676">
        <w:tc>
          <w:tcPr>
            <w:tcW w:w="3600" w:type="dxa"/>
          </w:tcPr>
          <w:p w:rsidR="007412E0" w:rsidRPr="00D944B7" w:rsidRDefault="007412E0" w:rsidP="008E130D">
            <w:pPr>
              <w:pStyle w:val="BodyText"/>
              <w:rPr>
                <w:rFonts w:ascii="Times New Roman" w:hAnsi="Times New Roman" w:cs="Times New Roman"/>
                <w:color w:val="000000"/>
              </w:rPr>
            </w:pPr>
            <w:r w:rsidRPr="00D944B7">
              <w:rPr>
                <w:rFonts w:ascii="Times New Roman" w:hAnsi="Times New Roman" w:cs="Times New Roman"/>
                <w:color w:val="000000"/>
              </w:rPr>
              <w:t>НАГОРНА</w:t>
            </w:r>
          </w:p>
          <w:p w:rsidR="007412E0" w:rsidRPr="00D944B7" w:rsidRDefault="007412E0" w:rsidP="008E130D">
            <w:pPr>
              <w:pStyle w:val="BodyText"/>
              <w:rPr>
                <w:rFonts w:ascii="Times New Roman" w:hAnsi="Times New Roman" w:cs="Times New Roman"/>
                <w:color w:val="000000"/>
              </w:rPr>
            </w:pPr>
            <w:r w:rsidRPr="00D944B7">
              <w:rPr>
                <w:rFonts w:ascii="Times New Roman" w:hAnsi="Times New Roman" w:cs="Times New Roman"/>
                <w:color w:val="000000"/>
              </w:rPr>
              <w:t>Людмила Корниліївна</w:t>
            </w:r>
          </w:p>
        </w:tc>
        <w:tc>
          <w:tcPr>
            <w:tcW w:w="6120" w:type="dxa"/>
          </w:tcPr>
          <w:p w:rsidR="007412E0" w:rsidRPr="00ED02C0" w:rsidRDefault="007412E0" w:rsidP="008E130D">
            <w:pPr>
              <w:pStyle w:val="BodyText"/>
              <w:spacing w:after="6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02C0">
              <w:rPr>
                <w:rFonts w:ascii="Times New Roman" w:hAnsi="Times New Roman" w:cs="Times New Roman"/>
                <w:color w:val="000000"/>
              </w:rPr>
              <w:t>-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944B7">
              <w:rPr>
                <w:rFonts w:ascii="Times New Roman" w:hAnsi="Times New Roman" w:cs="Times New Roman"/>
                <w:color w:val="000000"/>
              </w:rPr>
              <w:t>завідувач сектору з обліку основних засобів          та нематеріальних активів відділу     бухгалтерського обліку  виконавчого комітету міської ради;</w:t>
            </w:r>
          </w:p>
        </w:tc>
      </w:tr>
      <w:tr w:rsidR="007412E0" w:rsidRPr="00424414" w:rsidTr="00762676">
        <w:tc>
          <w:tcPr>
            <w:tcW w:w="3600" w:type="dxa"/>
          </w:tcPr>
          <w:p w:rsidR="007412E0" w:rsidRDefault="007412E0" w:rsidP="000C111A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ОСТАПЮК</w:t>
            </w:r>
          </w:p>
          <w:p w:rsidR="007412E0" w:rsidRDefault="007412E0" w:rsidP="000C111A">
            <w:pPr>
              <w:pStyle w:val="BodyTex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Сергій Степанович</w:t>
            </w:r>
          </w:p>
          <w:p w:rsidR="007412E0" w:rsidRPr="005A2EEA" w:rsidRDefault="007412E0" w:rsidP="000C111A">
            <w:pPr>
              <w:pStyle w:val="BodyText"/>
              <w:rPr>
                <w:rFonts w:ascii="Times New Roman" w:hAnsi="Times New Roman" w:cs="Times New Roman"/>
              </w:rPr>
            </w:pPr>
          </w:p>
        </w:tc>
        <w:tc>
          <w:tcPr>
            <w:tcW w:w="6120" w:type="dxa"/>
          </w:tcPr>
          <w:p w:rsidR="007412E0" w:rsidRPr="00106735" w:rsidRDefault="007412E0" w:rsidP="00106735">
            <w:pPr>
              <w:pStyle w:val="BodyText"/>
              <w:spacing w:after="60"/>
              <w:rPr>
                <w:rFonts w:ascii="Times New Roman" w:hAnsi="Times New Roman" w:cs="Times New Roman"/>
              </w:rPr>
            </w:pPr>
            <w:r w:rsidRPr="00106735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заступник  начальника</w:t>
            </w:r>
            <w:r w:rsidRPr="00106735">
              <w:rPr>
                <w:rFonts w:ascii="Times New Roman" w:hAnsi="Times New Roman" w:cs="Times New Roman"/>
              </w:rPr>
              <w:t xml:space="preserve"> управління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106735">
              <w:rPr>
                <w:rFonts w:ascii="Times New Roman" w:hAnsi="Times New Roman" w:cs="Times New Roman"/>
              </w:rPr>
              <w:t xml:space="preserve">  містобудування, архітектури та капітального будівництва виконавчого комітету міської ради; </w:t>
            </w:r>
          </w:p>
        </w:tc>
      </w:tr>
      <w:tr w:rsidR="007412E0" w:rsidRPr="00762676" w:rsidTr="00762676">
        <w:trPr>
          <w:trHeight w:val="749"/>
        </w:trPr>
        <w:tc>
          <w:tcPr>
            <w:tcW w:w="3600" w:type="dxa"/>
          </w:tcPr>
          <w:p w:rsidR="007412E0" w:rsidRPr="00762676" w:rsidRDefault="007412E0" w:rsidP="000C111A">
            <w:pPr>
              <w:pStyle w:val="BodyText"/>
              <w:rPr>
                <w:rFonts w:ascii="Times New Roman" w:hAnsi="Times New Roman" w:cs="Times New Roman"/>
              </w:rPr>
            </w:pPr>
            <w:r w:rsidRPr="00762676">
              <w:rPr>
                <w:rFonts w:ascii="Times New Roman" w:hAnsi="Times New Roman" w:cs="Times New Roman"/>
              </w:rPr>
              <w:t>ПАНЧУК</w:t>
            </w:r>
          </w:p>
          <w:p w:rsidR="007412E0" w:rsidRPr="00762676" w:rsidRDefault="007412E0" w:rsidP="000C111A">
            <w:pPr>
              <w:pStyle w:val="BodyText"/>
              <w:rPr>
                <w:rFonts w:ascii="Times New Roman" w:hAnsi="Times New Roman" w:cs="Times New Roman"/>
              </w:rPr>
            </w:pPr>
            <w:r w:rsidRPr="00762676">
              <w:rPr>
                <w:rFonts w:ascii="Times New Roman" w:hAnsi="Times New Roman" w:cs="Times New Roman"/>
              </w:rPr>
              <w:t>Руслан Валерійович</w:t>
            </w:r>
          </w:p>
        </w:tc>
        <w:tc>
          <w:tcPr>
            <w:tcW w:w="6120" w:type="dxa"/>
          </w:tcPr>
          <w:p w:rsidR="007412E0" w:rsidRPr="00762676" w:rsidRDefault="007412E0" w:rsidP="00106735">
            <w:pPr>
              <w:shd w:val="clear" w:color="auto" w:fill="FFFFFF"/>
              <w:suppressAutoHyphens w:val="0"/>
              <w:spacing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26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заступник начальника юридичного відділу виконавчого комітету міської ради.</w:t>
            </w:r>
          </w:p>
        </w:tc>
      </w:tr>
    </w:tbl>
    <w:p w:rsidR="007412E0" w:rsidRPr="00762676" w:rsidRDefault="007412E0" w:rsidP="00B02A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12E0" w:rsidRDefault="007412E0" w:rsidP="00B02A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12E0" w:rsidRPr="00106735" w:rsidRDefault="007412E0" w:rsidP="00B02A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412E0" w:rsidRDefault="007412E0" w:rsidP="004244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Т. в. о. начальника відділу комунального </w:t>
      </w:r>
    </w:p>
    <w:p w:rsidR="007412E0" w:rsidRDefault="007412E0" w:rsidP="004244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 виконавчого комітету  </w:t>
      </w:r>
    </w:p>
    <w:p w:rsidR="007412E0" w:rsidRPr="00106735" w:rsidRDefault="007412E0" w:rsidP="001067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06735"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0673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Наталія  РИМАР</w:t>
      </w:r>
    </w:p>
    <w:sectPr w:rsidR="007412E0" w:rsidRPr="00106735" w:rsidSect="00106735">
      <w:headerReference w:type="even" r:id="rId7"/>
      <w:headerReference w:type="default" r:id="rId8"/>
      <w:pgSz w:w="11906" w:h="16838"/>
      <w:pgMar w:top="1134" w:right="567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2E0" w:rsidRDefault="007412E0">
      <w:r>
        <w:separator/>
      </w:r>
    </w:p>
  </w:endnote>
  <w:endnote w:type="continuationSeparator" w:id="0">
    <w:p w:rsidR="007412E0" w:rsidRDefault="007412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2E0" w:rsidRDefault="007412E0">
      <w:r>
        <w:separator/>
      </w:r>
    </w:p>
  </w:footnote>
  <w:footnote w:type="continuationSeparator" w:id="0">
    <w:p w:rsidR="007412E0" w:rsidRDefault="007412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2E0" w:rsidRDefault="007412E0" w:rsidP="00200DF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12E0" w:rsidRDefault="007412E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2E0" w:rsidRPr="00BC537F" w:rsidRDefault="007412E0" w:rsidP="00200DF0">
    <w:pPr>
      <w:pStyle w:val="Header"/>
      <w:framePr w:wrap="around" w:vAnchor="text" w:hAnchor="margin" w:xAlign="center" w:y="1"/>
      <w:rPr>
        <w:rStyle w:val="PageNumber"/>
        <w:rFonts w:ascii="Times New Roman" w:hAnsi="Times New Roman"/>
        <w:sz w:val="28"/>
        <w:szCs w:val="28"/>
      </w:rPr>
    </w:pPr>
    <w:r w:rsidRPr="00BC537F">
      <w:rPr>
        <w:rStyle w:val="PageNumber"/>
        <w:rFonts w:ascii="Times New Roman" w:hAnsi="Times New Roman"/>
        <w:sz w:val="28"/>
        <w:szCs w:val="28"/>
      </w:rPr>
      <w:fldChar w:fldCharType="begin"/>
    </w:r>
    <w:r w:rsidRPr="00BC537F">
      <w:rPr>
        <w:rStyle w:val="PageNumber"/>
        <w:rFonts w:ascii="Times New Roman" w:hAnsi="Times New Roman"/>
        <w:sz w:val="28"/>
        <w:szCs w:val="28"/>
      </w:rPr>
      <w:instrText xml:space="preserve">PAGE  </w:instrText>
    </w:r>
    <w:r w:rsidRPr="00BC537F">
      <w:rPr>
        <w:rStyle w:val="PageNumber"/>
        <w:rFonts w:ascii="Times New Roman" w:hAnsi="Times New Roman"/>
        <w:sz w:val="28"/>
        <w:szCs w:val="28"/>
      </w:rPr>
      <w:fldChar w:fldCharType="separate"/>
    </w:r>
    <w:r>
      <w:rPr>
        <w:rStyle w:val="PageNumber"/>
        <w:rFonts w:ascii="Times New Roman" w:hAnsi="Times New Roman"/>
        <w:noProof/>
        <w:sz w:val="28"/>
        <w:szCs w:val="28"/>
      </w:rPr>
      <w:t>2</w:t>
    </w:r>
    <w:r w:rsidRPr="00BC537F">
      <w:rPr>
        <w:rStyle w:val="PageNumber"/>
        <w:rFonts w:ascii="Times New Roman" w:hAnsi="Times New Roman"/>
        <w:sz w:val="28"/>
        <w:szCs w:val="28"/>
      </w:rPr>
      <w:fldChar w:fldCharType="end"/>
    </w:r>
  </w:p>
  <w:p w:rsidR="007412E0" w:rsidRDefault="007412E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52FAB"/>
    <w:multiLevelType w:val="hybridMultilevel"/>
    <w:tmpl w:val="AB101012"/>
    <w:lvl w:ilvl="0" w:tplc="C54A2730">
      <w:start w:val="1"/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9B46E82"/>
    <w:multiLevelType w:val="multilevel"/>
    <w:tmpl w:val="9A02D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9709BA"/>
    <w:multiLevelType w:val="multilevel"/>
    <w:tmpl w:val="A1560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805351"/>
    <w:multiLevelType w:val="hybridMultilevel"/>
    <w:tmpl w:val="F40271B4"/>
    <w:lvl w:ilvl="0" w:tplc="2D64B3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4F7B"/>
    <w:rsid w:val="00065099"/>
    <w:rsid w:val="0007638C"/>
    <w:rsid w:val="00097247"/>
    <w:rsid w:val="000A1F23"/>
    <w:rsid w:val="000B59B8"/>
    <w:rsid w:val="000C111A"/>
    <w:rsid w:val="000D35E2"/>
    <w:rsid w:val="00106735"/>
    <w:rsid w:val="00125520"/>
    <w:rsid w:val="00151027"/>
    <w:rsid w:val="00166473"/>
    <w:rsid w:val="001772EE"/>
    <w:rsid w:val="001B6D68"/>
    <w:rsid w:val="001F5A3B"/>
    <w:rsid w:val="00200DF0"/>
    <w:rsid w:val="0021716C"/>
    <w:rsid w:val="002277E5"/>
    <w:rsid w:val="0025424B"/>
    <w:rsid w:val="002709BD"/>
    <w:rsid w:val="002856E4"/>
    <w:rsid w:val="00297A64"/>
    <w:rsid w:val="002A2C1B"/>
    <w:rsid w:val="002D41B4"/>
    <w:rsid w:val="002D4FF5"/>
    <w:rsid w:val="003215A4"/>
    <w:rsid w:val="003361EA"/>
    <w:rsid w:val="0035009E"/>
    <w:rsid w:val="0035226F"/>
    <w:rsid w:val="0036666D"/>
    <w:rsid w:val="003728E1"/>
    <w:rsid w:val="003734C0"/>
    <w:rsid w:val="003858BE"/>
    <w:rsid w:val="00393281"/>
    <w:rsid w:val="00397C99"/>
    <w:rsid w:val="003A2F07"/>
    <w:rsid w:val="003B5A84"/>
    <w:rsid w:val="003D0F9C"/>
    <w:rsid w:val="003D4405"/>
    <w:rsid w:val="003D5783"/>
    <w:rsid w:val="003F38DF"/>
    <w:rsid w:val="00420777"/>
    <w:rsid w:val="00424414"/>
    <w:rsid w:val="00470B8A"/>
    <w:rsid w:val="00477179"/>
    <w:rsid w:val="00486E16"/>
    <w:rsid w:val="00494F22"/>
    <w:rsid w:val="004A05F2"/>
    <w:rsid w:val="004A07CE"/>
    <w:rsid w:val="004B1F90"/>
    <w:rsid w:val="004D7EE4"/>
    <w:rsid w:val="004E2FF6"/>
    <w:rsid w:val="004E367D"/>
    <w:rsid w:val="00502713"/>
    <w:rsid w:val="005537E2"/>
    <w:rsid w:val="00562AF5"/>
    <w:rsid w:val="005A2EEA"/>
    <w:rsid w:val="005B4F7B"/>
    <w:rsid w:val="005D749E"/>
    <w:rsid w:val="005F37EF"/>
    <w:rsid w:val="006017FF"/>
    <w:rsid w:val="00623E6F"/>
    <w:rsid w:val="00673AD8"/>
    <w:rsid w:val="006B5480"/>
    <w:rsid w:val="006D5E79"/>
    <w:rsid w:val="006F01DE"/>
    <w:rsid w:val="006F2C51"/>
    <w:rsid w:val="007177A3"/>
    <w:rsid w:val="007412E0"/>
    <w:rsid w:val="007462C0"/>
    <w:rsid w:val="00762676"/>
    <w:rsid w:val="00764DE3"/>
    <w:rsid w:val="007B0716"/>
    <w:rsid w:val="007B3149"/>
    <w:rsid w:val="008134BB"/>
    <w:rsid w:val="008309B8"/>
    <w:rsid w:val="00862CAD"/>
    <w:rsid w:val="0087022E"/>
    <w:rsid w:val="008740FB"/>
    <w:rsid w:val="00882353"/>
    <w:rsid w:val="00895CA4"/>
    <w:rsid w:val="008E130D"/>
    <w:rsid w:val="008E7F69"/>
    <w:rsid w:val="008F1968"/>
    <w:rsid w:val="008F2627"/>
    <w:rsid w:val="00935273"/>
    <w:rsid w:val="009456E8"/>
    <w:rsid w:val="00951480"/>
    <w:rsid w:val="00986C0B"/>
    <w:rsid w:val="009D64D5"/>
    <w:rsid w:val="00A51BB6"/>
    <w:rsid w:val="00A61D93"/>
    <w:rsid w:val="00A676EF"/>
    <w:rsid w:val="00A75DE5"/>
    <w:rsid w:val="00A83443"/>
    <w:rsid w:val="00A95C44"/>
    <w:rsid w:val="00AA3823"/>
    <w:rsid w:val="00AA69B2"/>
    <w:rsid w:val="00AB16E3"/>
    <w:rsid w:val="00AB20E2"/>
    <w:rsid w:val="00AB4E44"/>
    <w:rsid w:val="00AC3FA3"/>
    <w:rsid w:val="00AD6CFE"/>
    <w:rsid w:val="00AE4C01"/>
    <w:rsid w:val="00B02ADD"/>
    <w:rsid w:val="00B06865"/>
    <w:rsid w:val="00B11E4F"/>
    <w:rsid w:val="00B1351E"/>
    <w:rsid w:val="00B14A34"/>
    <w:rsid w:val="00B3791B"/>
    <w:rsid w:val="00B5367C"/>
    <w:rsid w:val="00B62D91"/>
    <w:rsid w:val="00B64395"/>
    <w:rsid w:val="00B64B8E"/>
    <w:rsid w:val="00B83160"/>
    <w:rsid w:val="00B90127"/>
    <w:rsid w:val="00BB3B1B"/>
    <w:rsid w:val="00BC537F"/>
    <w:rsid w:val="00BD7FE9"/>
    <w:rsid w:val="00BE58C8"/>
    <w:rsid w:val="00BF1DBA"/>
    <w:rsid w:val="00C069EF"/>
    <w:rsid w:val="00C23826"/>
    <w:rsid w:val="00C24F27"/>
    <w:rsid w:val="00C364A4"/>
    <w:rsid w:val="00C526F9"/>
    <w:rsid w:val="00CA5627"/>
    <w:rsid w:val="00CB3FD8"/>
    <w:rsid w:val="00CE0F0B"/>
    <w:rsid w:val="00D944B7"/>
    <w:rsid w:val="00DC7F4D"/>
    <w:rsid w:val="00DF213D"/>
    <w:rsid w:val="00DF5AA4"/>
    <w:rsid w:val="00E0226A"/>
    <w:rsid w:val="00E11D8B"/>
    <w:rsid w:val="00E149BD"/>
    <w:rsid w:val="00E15161"/>
    <w:rsid w:val="00E603C1"/>
    <w:rsid w:val="00E62229"/>
    <w:rsid w:val="00E82911"/>
    <w:rsid w:val="00EB46DB"/>
    <w:rsid w:val="00ED02C0"/>
    <w:rsid w:val="00EF349B"/>
    <w:rsid w:val="00F04316"/>
    <w:rsid w:val="00F25CF0"/>
    <w:rsid w:val="00F375D8"/>
    <w:rsid w:val="00F5157F"/>
    <w:rsid w:val="00F56590"/>
    <w:rsid w:val="00FA3D06"/>
    <w:rsid w:val="00FA42DF"/>
    <w:rsid w:val="00FB50FB"/>
    <w:rsid w:val="00FC5EA3"/>
    <w:rsid w:val="00FE2BB6"/>
    <w:rsid w:val="00FF5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F7B"/>
    <w:pPr>
      <w:suppressAutoHyphens/>
      <w:spacing w:after="160" w:line="259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02ADD"/>
    <w:pPr>
      <w:suppressAutoHyphens w:val="0"/>
      <w:spacing w:after="0" w:line="240" w:lineRule="auto"/>
      <w:jc w:val="both"/>
    </w:pPr>
    <w:rPr>
      <w:sz w:val="28"/>
      <w:szCs w:val="28"/>
      <w:lang w:val="uk-UA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F01DE"/>
    <w:rPr>
      <w:rFonts w:ascii="Calibri" w:hAnsi="Calibri" w:cs="Calibri"/>
      <w:lang w:val="ru-RU"/>
    </w:rPr>
  </w:style>
  <w:style w:type="paragraph" w:styleId="BodyTextIndent2">
    <w:name w:val="Body Text Indent 2"/>
    <w:basedOn w:val="Normal"/>
    <w:link w:val="BodyTextIndent2Char"/>
    <w:uiPriority w:val="99"/>
    <w:rsid w:val="000D35E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B0716"/>
    <w:rPr>
      <w:rFonts w:ascii="Calibri" w:hAnsi="Calibri" w:cs="Calibri"/>
      <w:lang w:val="ru-RU"/>
    </w:rPr>
  </w:style>
  <w:style w:type="paragraph" w:styleId="Footer">
    <w:name w:val="footer"/>
    <w:basedOn w:val="Normal"/>
    <w:link w:val="FooterChar"/>
    <w:uiPriority w:val="99"/>
    <w:rsid w:val="008F196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B3FD8"/>
    <w:rPr>
      <w:rFonts w:ascii="Calibri" w:hAnsi="Calibri" w:cs="Calibri"/>
      <w:lang w:val="ru-RU"/>
    </w:rPr>
  </w:style>
  <w:style w:type="character" w:styleId="PageNumber">
    <w:name w:val="page number"/>
    <w:basedOn w:val="DefaultParagraphFont"/>
    <w:uiPriority w:val="99"/>
    <w:rsid w:val="008F1968"/>
    <w:rPr>
      <w:rFonts w:cs="Times New Roman"/>
    </w:rPr>
  </w:style>
  <w:style w:type="paragraph" w:styleId="Header">
    <w:name w:val="header"/>
    <w:basedOn w:val="Normal"/>
    <w:link w:val="HeaderChar"/>
    <w:uiPriority w:val="99"/>
    <w:rsid w:val="008F196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B3FD8"/>
    <w:rPr>
      <w:rFonts w:ascii="Calibri" w:hAnsi="Calibri" w:cs="Calibri"/>
      <w:lang w:val="ru-RU"/>
    </w:rPr>
  </w:style>
  <w:style w:type="character" w:styleId="Hyperlink">
    <w:name w:val="Hyperlink"/>
    <w:basedOn w:val="DefaultParagraphFont"/>
    <w:uiPriority w:val="99"/>
    <w:rsid w:val="00BC537F"/>
    <w:rPr>
      <w:rFonts w:cs="Times New Roman"/>
      <w:color w:val="0000FF"/>
      <w:u w:val="single"/>
    </w:rPr>
  </w:style>
  <w:style w:type="paragraph" w:customStyle="1" w:styleId="a">
    <w:name w:val="Стиль"/>
    <w:uiPriority w:val="99"/>
    <w:rsid w:val="006B5480"/>
    <w:rPr>
      <w:rFonts w:cs="Vrinda"/>
      <w:sz w:val="20"/>
      <w:szCs w:val="20"/>
      <w:lang w:val="en-US" w:bidi="bn-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33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33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33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33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264</TotalTime>
  <Pages>1</Pages>
  <Words>241</Words>
  <Characters>1374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ПРОЄКТ  РІШЕННЯ</dc:title>
  <dc:subject/>
  <dc:creator>Наталочка</dc:creator>
  <cp:keywords/>
  <dc:description/>
  <cp:lastModifiedBy>User</cp:lastModifiedBy>
  <cp:revision>34</cp:revision>
  <cp:lastPrinted>2025-11-17T06:59:00Z</cp:lastPrinted>
  <dcterms:created xsi:type="dcterms:W3CDTF">2021-05-17T07:40:00Z</dcterms:created>
  <dcterms:modified xsi:type="dcterms:W3CDTF">2026-04-07T07:05:00Z</dcterms:modified>
</cp:coreProperties>
</file>